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CC0" w:rsidRDefault="00F06CC0">
      <w:pPr>
        <w:rPr>
          <w:lang w:val="ru-RU"/>
        </w:rPr>
      </w:pPr>
    </w:p>
    <w:p w:rsidR="00F06CC0" w:rsidRPr="0045750D" w:rsidRDefault="00F06CC0" w:rsidP="0045750D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5750D">
        <w:rPr>
          <w:rFonts w:ascii="Times New Roman" w:hAnsi="Times New Roman" w:cs="Times New Roman"/>
          <w:b/>
          <w:bCs/>
          <w:sz w:val="32"/>
          <w:szCs w:val="32"/>
          <w:lang w:val="ru-RU"/>
        </w:rPr>
        <w:t>Итоги конкурса «Отчет наставника проекта «Сто шагов к успеху»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»</w:t>
      </w:r>
      <w:r w:rsidRPr="0045750D">
        <w:rPr>
          <w:rFonts w:ascii="Times New Roman" w:hAnsi="Times New Roman" w:cs="Times New Roman"/>
          <w:b/>
          <w:bCs/>
          <w:sz w:val="32"/>
          <w:szCs w:val="32"/>
          <w:lang w:val="ru-RU"/>
        </w:rPr>
        <w:t>.</w:t>
      </w:r>
    </w:p>
    <w:p w:rsidR="00F06CC0" w:rsidRPr="0045750D" w:rsidRDefault="00F06CC0" w:rsidP="0045750D">
      <w:pPr>
        <w:pStyle w:val="NoSpacing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F06CC0" w:rsidRDefault="00F06CC0" w:rsidP="0045750D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50D">
        <w:rPr>
          <w:rFonts w:ascii="Times New Roman" w:hAnsi="Times New Roman" w:cs="Times New Roman"/>
          <w:sz w:val="28"/>
          <w:szCs w:val="28"/>
          <w:lang w:val="ru-RU"/>
        </w:rPr>
        <w:t xml:space="preserve">1 сентября 2018 года подведены итоги конкурса  «Отчёт наставника проекта «100 шагов к успеху». Участниками этого конкурса стали 9 обучающихся хореографического коллектива «Фантазия». Победителем стала Мирабдуллаева Зарина, восемь участниц стали обладательницами номинаций. Педагогам-кураторам  Даниловой Марине Александровне и Туктамышевой Анне Александровне решением педсовета вынесена благодарность за поддержку добровольческого (волонтёрского) движения России. На этом завершилась реализация проекта «100 шагов к успеху» 2017-2018 уч. года, но уже с 1 сентября  юные наставники стали набирать себе новые группы подшефных. Так держать! </w:t>
      </w:r>
    </w:p>
    <w:p w:rsidR="00F06CC0" w:rsidRPr="006716B7" w:rsidRDefault="00F06CC0" w:rsidP="006716B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16B7"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8pt;height:281.4pt">
            <v:imagedata r:id="rId4" o:title=""/>
          </v:shape>
        </w:pict>
      </w:r>
    </w:p>
    <w:sectPr w:rsidR="00F06CC0" w:rsidRPr="006716B7" w:rsidSect="006716B7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2E52"/>
    <w:rsid w:val="00050DCD"/>
    <w:rsid w:val="00084603"/>
    <w:rsid w:val="000958F5"/>
    <w:rsid w:val="000C5875"/>
    <w:rsid w:val="000E45A5"/>
    <w:rsid w:val="00106B06"/>
    <w:rsid w:val="001B76DF"/>
    <w:rsid w:val="00344F14"/>
    <w:rsid w:val="0039638D"/>
    <w:rsid w:val="004020E0"/>
    <w:rsid w:val="0045750D"/>
    <w:rsid w:val="00473A0C"/>
    <w:rsid w:val="004920C4"/>
    <w:rsid w:val="005F0D73"/>
    <w:rsid w:val="00602715"/>
    <w:rsid w:val="006716B7"/>
    <w:rsid w:val="0069089E"/>
    <w:rsid w:val="0069130B"/>
    <w:rsid w:val="006C6DD2"/>
    <w:rsid w:val="006E32FE"/>
    <w:rsid w:val="007C1CC6"/>
    <w:rsid w:val="008B53A3"/>
    <w:rsid w:val="00970759"/>
    <w:rsid w:val="00A42045"/>
    <w:rsid w:val="00A56783"/>
    <w:rsid w:val="00BF7821"/>
    <w:rsid w:val="00C202D9"/>
    <w:rsid w:val="00C85AD8"/>
    <w:rsid w:val="00CB2E52"/>
    <w:rsid w:val="00CE7205"/>
    <w:rsid w:val="00D14CDC"/>
    <w:rsid w:val="00D97688"/>
    <w:rsid w:val="00EF57FC"/>
    <w:rsid w:val="00F06CC0"/>
    <w:rsid w:val="00F93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B2E52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130B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130B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130B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9130B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9130B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9130B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9130B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9130B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9130B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130B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913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9130B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9130B"/>
    <w:rPr>
      <w:rFonts w:ascii="Cambria" w:hAnsi="Cambria" w:cs="Cambria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9130B"/>
    <w:rPr>
      <w:rFonts w:ascii="Cambria" w:hAnsi="Cambria" w:cs="Cambria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9130B"/>
    <w:rPr>
      <w:rFonts w:ascii="Cambria" w:hAnsi="Cambria" w:cs="Cambria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69130B"/>
    <w:rPr>
      <w:rFonts w:ascii="Cambria" w:hAnsi="Cambria" w:cs="Cambria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69130B"/>
    <w:rPr>
      <w:rFonts w:ascii="Cambria" w:hAnsi="Cambria" w:cs="Cambria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69130B"/>
    <w:rPr>
      <w:rFonts w:ascii="Cambria" w:hAnsi="Cambria" w:cs="Cambria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69130B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69130B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69130B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69130B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9130B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69130B"/>
    <w:rPr>
      <w:b/>
      <w:bCs/>
    </w:rPr>
  </w:style>
  <w:style w:type="character" w:styleId="Emphasis">
    <w:name w:val="Emphasis"/>
    <w:basedOn w:val="DefaultParagraphFont"/>
    <w:uiPriority w:val="99"/>
    <w:qFormat/>
    <w:rsid w:val="0069130B"/>
    <w:rPr>
      <w:i/>
      <w:iCs/>
    </w:rPr>
  </w:style>
  <w:style w:type="paragraph" w:styleId="NoSpacing">
    <w:name w:val="No Spacing"/>
    <w:uiPriority w:val="99"/>
    <w:qFormat/>
    <w:rsid w:val="0069130B"/>
    <w:rPr>
      <w:rFonts w:cs="Calibri"/>
      <w:lang w:val="en-US" w:eastAsia="en-US"/>
    </w:rPr>
  </w:style>
  <w:style w:type="paragraph" w:styleId="ListParagraph">
    <w:name w:val="List Paragraph"/>
    <w:basedOn w:val="Normal"/>
    <w:uiPriority w:val="99"/>
    <w:qFormat/>
    <w:rsid w:val="0069130B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69130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69130B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9130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9130B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69130B"/>
    <w:rPr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69130B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69130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69130B"/>
    <w:rPr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69130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69130B"/>
    <w:pPr>
      <w:outlineLvl w:val="9"/>
    </w:pPr>
  </w:style>
  <w:style w:type="table" w:styleId="TableGrid">
    <w:name w:val="Table Grid"/>
    <w:basedOn w:val="TableNormal"/>
    <w:uiPriority w:val="99"/>
    <w:rsid w:val="00CB2E5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63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1</Pages>
  <Words>105</Words>
  <Characters>602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Наталья</cp:lastModifiedBy>
  <cp:revision>7</cp:revision>
  <dcterms:created xsi:type="dcterms:W3CDTF">2018-09-20T05:57:00Z</dcterms:created>
  <dcterms:modified xsi:type="dcterms:W3CDTF">2018-09-21T06:29:00Z</dcterms:modified>
</cp:coreProperties>
</file>